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03D1FA7" w14:textId="77777777" w:rsidR="000525FB" w:rsidRDefault="001E48BC" w:rsidP="001E48BC">
      <w:pPr>
        <w:rPr>
          <w:rFonts w:ascii="Lato" w:hAnsi="Lato"/>
          <w:b/>
          <w:bCs/>
          <w:color w:val="454545"/>
          <w:u w:color="454545"/>
        </w:rPr>
      </w:pPr>
      <w:r>
        <w:rPr>
          <w:rFonts w:ascii="Lato" w:hAnsi="Lato"/>
          <w:b/>
          <w:bCs/>
          <w:color w:val="454545"/>
          <w:u w:color="454545"/>
        </w:rPr>
        <w:t>PRESS RELEASE</w:t>
      </w:r>
    </w:p>
    <w:p w14:paraId="43F3E88A" w14:textId="77777777" w:rsidR="001E48BC" w:rsidRDefault="001E48BC" w:rsidP="001E48BC">
      <w:pPr>
        <w:rPr>
          <w:rFonts w:ascii="Lato" w:hAnsi="Lato"/>
          <w:b/>
          <w:bCs/>
          <w:color w:val="454545"/>
          <w:u w:color="454545"/>
        </w:rPr>
      </w:pPr>
    </w:p>
    <w:p w14:paraId="7F2CC9AD" w14:textId="77777777" w:rsidR="001E48BC" w:rsidRPr="00B36BFD" w:rsidRDefault="001E48BC" w:rsidP="001E48BC">
      <w:pPr>
        <w:spacing w:line="276" w:lineRule="auto"/>
        <w:rPr>
          <w:rFonts w:ascii="Lato" w:hAnsi="Lato"/>
          <w:b/>
          <w:bCs/>
        </w:rPr>
      </w:pPr>
      <w:r w:rsidRPr="00B36BFD">
        <w:rPr>
          <w:rFonts w:ascii="Lato" w:hAnsi="Lato"/>
          <w:b/>
          <w:bCs/>
        </w:rPr>
        <w:t>COLOR MARKETING GROUP® Announces 2021+ Asia Pacific Key Color – Uni Coral</w:t>
      </w:r>
    </w:p>
    <w:p w14:paraId="7441EE60" w14:textId="77777777" w:rsidR="001E48BC" w:rsidRPr="00B36BFD" w:rsidRDefault="001E48BC" w:rsidP="001E48BC">
      <w:pPr>
        <w:spacing w:line="276" w:lineRule="auto"/>
        <w:rPr>
          <w:rFonts w:ascii="Lato" w:hAnsi="Lato"/>
        </w:rPr>
      </w:pPr>
    </w:p>
    <w:p w14:paraId="2062D4E2" w14:textId="77777777" w:rsidR="001E48BC" w:rsidRPr="00AE6D8E" w:rsidRDefault="001E48BC" w:rsidP="001E48BC">
      <w:pPr>
        <w:spacing w:line="276" w:lineRule="auto"/>
        <w:rPr>
          <w:rFonts w:ascii="Lato" w:hAnsi="Lato"/>
          <w:b/>
          <w:bCs/>
        </w:rPr>
      </w:pPr>
      <w:r w:rsidRPr="00AE6D8E">
        <w:rPr>
          <w:rFonts w:ascii="Lato" w:hAnsi="Lato"/>
          <w:b/>
          <w:bCs/>
        </w:rPr>
        <w:t xml:space="preserve">Summary: </w:t>
      </w:r>
    </w:p>
    <w:p w14:paraId="0A8DAD42" w14:textId="77777777" w:rsidR="001E48BC" w:rsidRPr="00B36BFD" w:rsidRDefault="001E48BC" w:rsidP="001E48BC">
      <w:pPr>
        <w:spacing w:line="276" w:lineRule="auto"/>
        <w:rPr>
          <w:rFonts w:ascii="Lato" w:eastAsia="Times New Roman" w:hAnsi="Lato"/>
        </w:rPr>
      </w:pPr>
      <w:r w:rsidRPr="00B36BFD">
        <w:rPr>
          <w:rFonts w:ascii="Lato" w:hAnsi="Lato"/>
        </w:rPr>
        <w:t xml:space="preserve">Color Marketing Group, the leading international association of color design professionals, introduced the organizations’ forecasted key colors at the 2019 International Summit in Tucson, AZ </w:t>
      </w:r>
      <w:r>
        <w:rPr>
          <w:rFonts w:ascii="Lato" w:hAnsi="Lato"/>
        </w:rPr>
        <w:t>late</w:t>
      </w:r>
      <w:r w:rsidRPr="00B36BFD">
        <w:rPr>
          <w:rFonts w:ascii="Lato" w:hAnsi="Lato"/>
        </w:rPr>
        <w:t xml:space="preserve"> November. The Color Marketing Group’s 2021+ Asia Pacific key color “Uni Coral” is a strong hybrid of orange and red, a color of extreme happiness that inspires both fun and the need for action.</w:t>
      </w:r>
    </w:p>
    <w:p w14:paraId="783C7791" w14:textId="77777777" w:rsidR="001E48BC" w:rsidRDefault="001E48BC" w:rsidP="001E48BC">
      <w:pPr>
        <w:spacing w:line="276" w:lineRule="auto"/>
        <w:rPr>
          <w:rFonts w:ascii="Lato" w:eastAsia="Times New Roman" w:hAnsi="Lato"/>
          <w:color w:val="1C1E29"/>
        </w:rPr>
      </w:pPr>
    </w:p>
    <w:p w14:paraId="42C3F787" w14:textId="77777777" w:rsidR="001E48BC" w:rsidRPr="00B36BFD" w:rsidRDefault="001E48BC" w:rsidP="001E48BC">
      <w:pPr>
        <w:spacing w:line="276" w:lineRule="auto"/>
        <w:rPr>
          <w:rFonts w:ascii="Lato" w:eastAsia="Times New Roman" w:hAnsi="Lato"/>
          <w:i/>
          <w:iCs/>
          <w:color w:val="1C1E29"/>
        </w:rPr>
      </w:pPr>
      <w:r w:rsidRPr="0024721D">
        <w:rPr>
          <w:rFonts w:ascii="Lato" w:eastAsia="Times New Roman" w:hAnsi="Lato"/>
          <w:b/>
          <w:bCs/>
          <w:i/>
          <w:iCs/>
          <w:color w:val="1C1E29"/>
        </w:rPr>
        <w:t>Uni Coral</w:t>
      </w:r>
      <w:r w:rsidRPr="0024721D">
        <w:rPr>
          <w:rFonts w:ascii="Lato" w:eastAsia="Times New Roman" w:hAnsi="Lato"/>
          <w:i/>
          <w:iCs/>
          <w:color w:val="1C1E29"/>
        </w:rPr>
        <w:t> exudes motivation and drive, perfect for instant attention and long-lasting energy.</w:t>
      </w:r>
    </w:p>
    <w:p w14:paraId="72FBC7A3" w14:textId="77777777" w:rsidR="001E48BC" w:rsidRPr="0024721D" w:rsidRDefault="001E48BC" w:rsidP="001E48BC">
      <w:pPr>
        <w:spacing w:line="276" w:lineRule="auto"/>
        <w:rPr>
          <w:rFonts w:ascii="Lato" w:eastAsia="Times New Roman" w:hAnsi="Lato"/>
          <w:color w:val="1C1E29"/>
        </w:rPr>
      </w:pPr>
    </w:p>
    <w:p w14:paraId="4F7A0A82" w14:textId="13D66BFC" w:rsidR="00574471" w:rsidRDefault="00574471" w:rsidP="001E48BC">
      <w:pPr>
        <w:spacing w:line="276" w:lineRule="auto"/>
        <w:rPr>
          <w:rFonts w:ascii="Lato" w:eastAsia="Times New Roman" w:hAnsi="Lato"/>
          <w:b/>
          <w:bCs/>
          <w:color w:val="1C1E29"/>
        </w:rPr>
      </w:pPr>
      <w:bookmarkStart w:id="0" w:name="_GoBack"/>
      <w:r>
        <w:rPr>
          <w:rFonts w:ascii="Lato" w:eastAsia="Times New Roman" w:hAnsi="Lato"/>
          <w:b/>
          <w:bCs/>
          <w:noProof/>
          <w:color w:val="1C1E29"/>
        </w:rPr>
        <w:drawing>
          <wp:inline distT="0" distB="0" distL="0" distR="0" wp14:anchorId="23F96CA7" wp14:editId="683936F3">
            <wp:extent cx="5943600" cy="334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ColorAP2021+CMG.pdf"/>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bookmarkEnd w:id="0"/>
    </w:p>
    <w:p w14:paraId="3804DFD5" w14:textId="77777777" w:rsidR="00574471" w:rsidRDefault="00574471" w:rsidP="001E48BC">
      <w:pPr>
        <w:spacing w:line="276" w:lineRule="auto"/>
        <w:rPr>
          <w:rFonts w:ascii="Lato" w:eastAsia="Times New Roman" w:hAnsi="Lato"/>
          <w:b/>
          <w:bCs/>
          <w:color w:val="1C1E29"/>
        </w:rPr>
      </w:pPr>
    </w:p>
    <w:p w14:paraId="4026B100" w14:textId="17F1F306" w:rsidR="001E48BC" w:rsidRPr="00B36BFD" w:rsidRDefault="001E48BC" w:rsidP="001E48BC">
      <w:pPr>
        <w:spacing w:line="276" w:lineRule="auto"/>
        <w:rPr>
          <w:rFonts w:ascii="Lato" w:eastAsia="Times New Roman" w:hAnsi="Lato"/>
          <w:color w:val="1C1E29"/>
        </w:rPr>
      </w:pPr>
      <w:r w:rsidRPr="00B36BFD">
        <w:rPr>
          <w:rFonts w:ascii="Lato" w:eastAsia="Times New Roman" w:hAnsi="Lato"/>
          <w:b/>
          <w:bCs/>
          <w:color w:val="1C1E29"/>
        </w:rPr>
        <w:t>Alexandria, VA, December 12, 20</w:t>
      </w:r>
      <w:r>
        <w:rPr>
          <w:rFonts w:ascii="Lato" w:eastAsia="Times New Roman" w:hAnsi="Lato"/>
          <w:b/>
          <w:bCs/>
          <w:color w:val="1C1E29"/>
        </w:rPr>
        <w:t>19</w:t>
      </w:r>
      <w:r w:rsidRPr="00B36BFD">
        <w:rPr>
          <w:rFonts w:ascii="Lato" w:eastAsia="Times New Roman" w:hAnsi="Lato"/>
          <w:b/>
          <w:bCs/>
          <w:color w:val="1C1E29"/>
        </w:rPr>
        <w:t xml:space="preserve"> --</w:t>
      </w:r>
      <w:r w:rsidRPr="00B36BFD">
        <w:rPr>
          <w:rFonts w:ascii="Lato" w:eastAsia="Times New Roman" w:hAnsi="Lato"/>
          <w:color w:val="1C1E29"/>
        </w:rPr>
        <w:t xml:space="preserve"> </w:t>
      </w:r>
      <w:r w:rsidRPr="0024721D">
        <w:rPr>
          <w:rFonts w:ascii="Lato" w:eastAsia="Times New Roman" w:hAnsi="Lato"/>
          <w:color w:val="1C1E29"/>
        </w:rPr>
        <w:t>The world as one is an important trend concept that continues to expand across oceans, borders, and time zones. It is a concept to be enjoyed and shared with a hue that embraces all, </w:t>
      </w:r>
      <w:r w:rsidRPr="0024721D">
        <w:rPr>
          <w:rFonts w:ascii="Lato" w:eastAsia="Times New Roman" w:hAnsi="Lato"/>
          <w:b/>
          <w:bCs/>
          <w:color w:val="1C1E29"/>
        </w:rPr>
        <w:t>Uni Coral</w:t>
      </w:r>
      <w:r w:rsidRPr="0024721D">
        <w:rPr>
          <w:rFonts w:ascii="Lato" w:eastAsia="Times New Roman" w:hAnsi="Lato"/>
          <w:color w:val="1C1E29"/>
        </w:rPr>
        <w:t> realizes its inspirations from Asia Pacific and around the world.</w:t>
      </w:r>
    </w:p>
    <w:p w14:paraId="27611F59" w14:textId="77777777" w:rsidR="001E48BC" w:rsidRPr="0024721D" w:rsidRDefault="001E48BC" w:rsidP="001E48BC">
      <w:pPr>
        <w:spacing w:line="276" w:lineRule="auto"/>
        <w:rPr>
          <w:rFonts w:ascii="Lato" w:eastAsia="Times New Roman" w:hAnsi="Lato"/>
          <w:color w:val="1C1E29"/>
        </w:rPr>
      </w:pPr>
    </w:p>
    <w:p w14:paraId="53FC64B6" w14:textId="77777777" w:rsidR="001E48BC" w:rsidRPr="00B36BFD" w:rsidRDefault="001E48BC" w:rsidP="001E48BC">
      <w:pPr>
        <w:spacing w:line="276" w:lineRule="auto"/>
        <w:rPr>
          <w:rFonts w:ascii="Lato" w:eastAsia="Times New Roman" w:hAnsi="Lato"/>
          <w:color w:val="1C1E29"/>
        </w:rPr>
      </w:pPr>
      <w:r w:rsidRPr="0024721D">
        <w:rPr>
          <w:rFonts w:ascii="Lato" w:eastAsia="Times New Roman" w:hAnsi="Lato"/>
          <w:color w:val="1C1E29"/>
        </w:rPr>
        <w:lastRenderedPageBreak/>
        <w:t>Color Marketing Group’s Asia Pacific 20</w:t>
      </w:r>
      <w:r>
        <w:rPr>
          <w:rFonts w:ascii="Lato" w:eastAsia="Times New Roman" w:hAnsi="Lato"/>
          <w:color w:val="1C1E29"/>
        </w:rPr>
        <w:t>21</w:t>
      </w:r>
      <w:r w:rsidRPr="0024721D">
        <w:rPr>
          <w:rFonts w:ascii="Lato" w:eastAsia="Times New Roman" w:hAnsi="Lato"/>
          <w:color w:val="1C1E29"/>
        </w:rPr>
        <w:t>+ Key color, </w:t>
      </w:r>
      <w:r w:rsidRPr="0024721D">
        <w:rPr>
          <w:rFonts w:ascii="Lato" w:eastAsia="Times New Roman" w:hAnsi="Lato"/>
          <w:b/>
          <w:bCs/>
          <w:color w:val="1C1E29"/>
        </w:rPr>
        <w:t>Uni Coral</w:t>
      </w:r>
      <w:r w:rsidRPr="0024721D">
        <w:rPr>
          <w:rFonts w:ascii="Lato" w:eastAsia="Times New Roman" w:hAnsi="Lato"/>
          <w:color w:val="1C1E29"/>
        </w:rPr>
        <w:t>, harnesses the collective energies of the globe. It is a color of extreme happiness that inspires both fun and the need for action. </w:t>
      </w:r>
      <w:r w:rsidRPr="0024721D">
        <w:rPr>
          <w:rFonts w:ascii="Lato" w:eastAsia="Times New Roman" w:hAnsi="Lato"/>
          <w:b/>
          <w:bCs/>
          <w:color w:val="1C1E29"/>
        </w:rPr>
        <w:t>Uni Coral</w:t>
      </w:r>
      <w:r w:rsidRPr="0024721D">
        <w:rPr>
          <w:rFonts w:ascii="Lato" w:eastAsia="Times New Roman" w:hAnsi="Lato"/>
          <w:color w:val="1C1E29"/>
        </w:rPr>
        <w:t> is a strong hybrid of orange and red is the perfect color for a “pop-up” anything, fires the energy of the moment, and thrills with the exuberance of vitality.</w:t>
      </w:r>
    </w:p>
    <w:p w14:paraId="14B0699E" w14:textId="77777777" w:rsidR="001E48BC" w:rsidRPr="0024721D" w:rsidRDefault="001E48BC" w:rsidP="001E48BC">
      <w:pPr>
        <w:spacing w:line="276" w:lineRule="auto"/>
        <w:rPr>
          <w:rFonts w:ascii="Lato" w:eastAsia="Times New Roman" w:hAnsi="Lato"/>
          <w:color w:val="1C1E29"/>
        </w:rPr>
      </w:pPr>
    </w:p>
    <w:p w14:paraId="4ED0A186" w14:textId="77777777" w:rsidR="001E48BC" w:rsidRPr="00B36BFD" w:rsidRDefault="001E48BC" w:rsidP="001E48BC">
      <w:pPr>
        <w:spacing w:line="276" w:lineRule="auto"/>
        <w:rPr>
          <w:rFonts w:ascii="Lato" w:eastAsia="Times New Roman" w:hAnsi="Lato"/>
          <w:color w:val="1C1E29"/>
        </w:rPr>
      </w:pPr>
      <w:r w:rsidRPr="0024721D">
        <w:rPr>
          <w:rFonts w:ascii="Lato" w:eastAsia="Times New Roman" w:hAnsi="Lato"/>
          <w:color w:val="1C1E29"/>
        </w:rPr>
        <w:t>If artificial intelligence was to have a color, it would be </w:t>
      </w:r>
      <w:r w:rsidRPr="0024721D">
        <w:rPr>
          <w:rFonts w:ascii="Lato" w:eastAsia="Times New Roman" w:hAnsi="Lato"/>
          <w:b/>
          <w:bCs/>
          <w:color w:val="1C1E29"/>
        </w:rPr>
        <w:t>Uni Coral</w:t>
      </w:r>
      <w:r w:rsidRPr="0024721D">
        <w:rPr>
          <w:rFonts w:ascii="Lato" w:eastAsia="Times New Roman" w:hAnsi="Lato"/>
          <w:color w:val="1C1E29"/>
        </w:rPr>
        <w:t>. Warm, electric, powerful, yet familiar, it has the attributes to take on personal requests and desires. </w:t>
      </w:r>
      <w:r w:rsidRPr="0024721D">
        <w:rPr>
          <w:rFonts w:ascii="Lato" w:eastAsia="Times New Roman" w:hAnsi="Lato"/>
          <w:b/>
          <w:bCs/>
          <w:color w:val="1C1E29"/>
        </w:rPr>
        <w:t>Uni Coral </w:t>
      </w:r>
      <w:r w:rsidRPr="0024721D">
        <w:rPr>
          <w:rFonts w:ascii="Lato" w:eastAsia="Times New Roman" w:hAnsi="Lato"/>
          <w:color w:val="1C1E29"/>
        </w:rPr>
        <w:t>colors the world as its virtual playground. It is a color of leisure time and creates a moment of “engaged laziness,” still being involved in a busy life, but taking a moment to step back and allow devices and AI to take on some of the tasks. AI supports services such as food-delivery, robotic house cleaning, children’s on-demand entertainment and the whole home environment with enhanced leisure time. From everyday appliances to home support devices, </w:t>
      </w:r>
      <w:r w:rsidRPr="0024721D">
        <w:rPr>
          <w:rFonts w:ascii="Lato" w:eastAsia="Times New Roman" w:hAnsi="Lato"/>
          <w:b/>
          <w:bCs/>
          <w:color w:val="1C1E29"/>
        </w:rPr>
        <w:t>Uni Coral</w:t>
      </w:r>
      <w:r w:rsidRPr="0024721D">
        <w:rPr>
          <w:rFonts w:ascii="Lato" w:eastAsia="Times New Roman" w:hAnsi="Lato"/>
          <w:color w:val="1C1E29"/>
        </w:rPr>
        <w:t> adds a sense of fun to everyday products, and a touch of global awareness, as well.</w:t>
      </w:r>
    </w:p>
    <w:p w14:paraId="34D16454" w14:textId="77777777" w:rsidR="001E48BC" w:rsidRPr="0024721D" w:rsidRDefault="001E48BC" w:rsidP="001E48BC">
      <w:pPr>
        <w:spacing w:line="276" w:lineRule="auto"/>
        <w:rPr>
          <w:rFonts w:ascii="Lato" w:eastAsia="Times New Roman" w:hAnsi="Lato"/>
          <w:color w:val="1C1E29"/>
        </w:rPr>
      </w:pPr>
    </w:p>
    <w:p w14:paraId="6002AB67" w14:textId="77777777" w:rsidR="001E48BC" w:rsidRDefault="001E48BC" w:rsidP="001E48BC">
      <w:pPr>
        <w:spacing w:line="276" w:lineRule="auto"/>
        <w:rPr>
          <w:rFonts w:ascii="Lato" w:eastAsia="Times New Roman" w:hAnsi="Lato"/>
          <w:color w:val="1C1E29"/>
        </w:rPr>
      </w:pPr>
      <w:r w:rsidRPr="0024721D">
        <w:rPr>
          <w:rFonts w:ascii="Lato" w:eastAsia="Times New Roman" w:hAnsi="Lato"/>
          <w:color w:val="1C1E29"/>
        </w:rPr>
        <w:t>With more tech available around the world to master mundane tasks, more leisure time will be available. The embrace of outdoor activities will become even more important in the new decade as health and well-being are embraced beyond the cerebral to the dynamically physical. </w:t>
      </w:r>
      <w:r w:rsidRPr="0024721D">
        <w:rPr>
          <w:rFonts w:ascii="Lato" w:eastAsia="Times New Roman" w:hAnsi="Lato"/>
          <w:b/>
          <w:bCs/>
          <w:color w:val="1C1E29"/>
        </w:rPr>
        <w:t>Uni Coral</w:t>
      </w:r>
      <w:r w:rsidRPr="0024721D">
        <w:rPr>
          <w:rFonts w:ascii="Lato" w:eastAsia="Times New Roman" w:hAnsi="Lato"/>
          <w:color w:val="1C1E29"/>
        </w:rPr>
        <w:t> adds is brilliant hue and warmth to the pursuit of leisure to become a color of sharing. Sporting equipment, as well as home electronics, will share the hue as a banner excitement.</w:t>
      </w:r>
    </w:p>
    <w:p w14:paraId="617673CB" w14:textId="77777777" w:rsidR="001E48BC" w:rsidRPr="0024721D" w:rsidRDefault="001E48BC" w:rsidP="001E48BC">
      <w:pPr>
        <w:spacing w:line="276" w:lineRule="auto"/>
        <w:rPr>
          <w:rFonts w:ascii="Lato" w:eastAsia="Times New Roman" w:hAnsi="Lato"/>
          <w:color w:val="1C1E29"/>
        </w:rPr>
      </w:pPr>
    </w:p>
    <w:p w14:paraId="184529BC" w14:textId="77777777" w:rsidR="001E48BC" w:rsidRPr="00B36BFD" w:rsidRDefault="001E48BC" w:rsidP="001E48BC">
      <w:pPr>
        <w:spacing w:line="276" w:lineRule="auto"/>
        <w:rPr>
          <w:rFonts w:ascii="Lato" w:eastAsia="Times New Roman" w:hAnsi="Lato"/>
          <w:color w:val="1C1E29"/>
        </w:rPr>
      </w:pPr>
      <w:r w:rsidRPr="0024721D">
        <w:rPr>
          <w:rFonts w:ascii="Lato" w:eastAsia="Times New Roman" w:hAnsi="Lato"/>
          <w:color w:val="1C1E29"/>
        </w:rPr>
        <w:t>The strong hue of </w:t>
      </w:r>
      <w:r w:rsidRPr="0024721D">
        <w:rPr>
          <w:rFonts w:ascii="Lato" w:eastAsia="Times New Roman" w:hAnsi="Lato"/>
          <w:b/>
          <w:bCs/>
          <w:color w:val="1C1E29"/>
        </w:rPr>
        <w:t>Uni Coral</w:t>
      </w:r>
      <w:r w:rsidRPr="0024721D">
        <w:rPr>
          <w:rFonts w:ascii="Lato" w:eastAsia="Times New Roman" w:hAnsi="Lato"/>
          <w:color w:val="1C1E29"/>
        </w:rPr>
        <w:t> expresses immediacy and exhilaration of the moment. It is a trend direction for color that is well-suited to pop-up culture from events to retail to fashion. Pop-up shops can be physical or virtual but are always energized and of the moment. </w:t>
      </w:r>
      <w:r w:rsidRPr="0024721D">
        <w:rPr>
          <w:rFonts w:ascii="Lato" w:eastAsia="Times New Roman" w:hAnsi="Lato"/>
          <w:b/>
          <w:bCs/>
          <w:color w:val="1C1E29"/>
        </w:rPr>
        <w:t>Uni Coral</w:t>
      </w:r>
      <w:r w:rsidRPr="0024721D">
        <w:rPr>
          <w:rFonts w:ascii="Lato" w:eastAsia="Times New Roman" w:hAnsi="Lato"/>
          <w:color w:val="1C1E29"/>
        </w:rPr>
        <w:t> exudes motivation and drive, perfect for instant attention and long-lasting energy. It exemplifies a moment of play that brings extreme happiness. </w:t>
      </w:r>
    </w:p>
    <w:p w14:paraId="305ED5DC" w14:textId="77777777" w:rsidR="001E48BC" w:rsidRPr="0024721D" w:rsidRDefault="001E48BC" w:rsidP="001E48BC">
      <w:pPr>
        <w:spacing w:line="276" w:lineRule="auto"/>
        <w:rPr>
          <w:rFonts w:ascii="Lato" w:eastAsia="Times New Roman" w:hAnsi="Lato"/>
          <w:color w:val="1C1E29"/>
        </w:rPr>
      </w:pPr>
    </w:p>
    <w:p w14:paraId="413F141E" w14:textId="77777777" w:rsidR="001E48BC" w:rsidRPr="0024721D" w:rsidRDefault="001E48BC" w:rsidP="001E48BC">
      <w:pPr>
        <w:spacing w:line="276" w:lineRule="auto"/>
        <w:rPr>
          <w:rFonts w:ascii="Lato" w:eastAsia="Times New Roman" w:hAnsi="Lato"/>
          <w:color w:val="1C1E29"/>
        </w:rPr>
      </w:pPr>
      <w:r w:rsidRPr="0024721D">
        <w:rPr>
          <w:rFonts w:ascii="Lato" w:eastAsia="Times New Roman" w:hAnsi="Lato"/>
          <w:color w:val="1C1E29"/>
        </w:rPr>
        <w:t>In fashion, celebrity bloggers will continue as important influencers and role models. They highlight being bright and fresh, with </w:t>
      </w:r>
      <w:r w:rsidRPr="0024721D">
        <w:rPr>
          <w:rFonts w:ascii="Lato" w:eastAsia="Times New Roman" w:hAnsi="Lato"/>
          <w:b/>
          <w:bCs/>
          <w:color w:val="1C1E29"/>
        </w:rPr>
        <w:t>Uni Coral</w:t>
      </w:r>
      <w:r w:rsidRPr="0024721D">
        <w:rPr>
          <w:rFonts w:ascii="Lato" w:eastAsia="Times New Roman" w:hAnsi="Lato"/>
          <w:color w:val="1C1E29"/>
        </w:rPr>
        <w:t> as a color that identifies and unites their energy and youthful vigor. The excitement carries from fashion to decorative home as “lifestyle blogging” incorporates all levels of life from wardrobe to living to cuisine. </w:t>
      </w:r>
      <w:r w:rsidRPr="0024721D">
        <w:rPr>
          <w:rFonts w:ascii="Lato" w:eastAsia="Times New Roman" w:hAnsi="Lato"/>
          <w:b/>
          <w:bCs/>
          <w:color w:val="1C1E29"/>
        </w:rPr>
        <w:t xml:space="preserve">Uni </w:t>
      </w:r>
      <w:r w:rsidRPr="0024721D">
        <w:rPr>
          <w:rFonts w:ascii="Lato" w:eastAsia="Times New Roman" w:hAnsi="Lato"/>
          <w:b/>
          <w:bCs/>
          <w:color w:val="1C1E29"/>
        </w:rPr>
        <w:lastRenderedPageBreak/>
        <w:t>Coral’s</w:t>
      </w:r>
      <w:r w:rsidRPr="0024721D">
        <w:rPr>
          <w:rFonts w:ascii="Lato" w:eastAsia="Times New Roman" w:hAnsi="Lato"/>
          <w:color w:val="1C1E29"/>
        </w:rPr>
        <w:t> high energy warmth unifies all of the elements of home and life with a color that is as stylish on a dress as it is on a dinner plate.</w:t>
      </w:r>
    </w:p>
    <w:p w14:paraId="2BF38968" w14:textId="77777777" w:rsidR="001E48BC" w:rsidRPr="0024721D" w:rsidRDefault="001E48BC" w:rsidP="001E48BC">
      <w:pPr>
        <w:spacing w:line="276" w:lineRule="auto"/>
        <w:rPr>
          <w:rFonts w:ascii="Lato" w:eastAsia="Times New Roman" w:hAnsi="Lato"/>
          <w:color w:val="1C1E29"/>
        </w:rPr>
      </w:pPr>
      <w:r w:rsidRPr="0024721D">
        <w:rPr>
          <w:rFonts w:ascii="Lato" w:eastAsia="Times New Roman" w:hAnsi="Lato"/>
          <w:color w:val="1C1E29"/>
        </w:rPr>
        <w:t> </w:t>
      </w:r>
    </w:p>
    <w:p w14:paraId="38EB31B3" w14:textId="77777777" w:rsidR="001E48BC" w:rsidRPr="0024721D" w:rsidRDefault="001E48BC" w:rsidP="001E48BC">
      <w:pPr>
        <w:spacing w:line="276" w:lineRule="auto"/>
        <w:rPr>
          <w:rFonts w:ascii="Lato" w:eastAsia="Times New Roman" w:hAnsi="Lato"/>
          <w:color w:val="1C1E29"/>
        </w:rPr>
      </w:pPr>
      <w:r w:rsidRPr="0024721D">
        <w:rPr>
          <w:rFonts w:ascii="Lato" w:eastAsia="Times New Roman" w:hAnsi="Lato"/>
          <w:color w:val="1C1E29"/>
        </w:rPr>
        <w:t xml:space="preserve">Modern, bright, quick, and </w:t>
      </w:r>
      <w:proofErr w:type="spellStart"/>
      <w:r w:rsidRPr="0024721D">
        <w:rPr>
          <w:rFonts w:ascii="Lato" w:eastAsia="Times New Roman" w:hAnsi="Lato"/>
          <w:color w:val="1C1E29"/>
        </w:rPr>
        <w:t>insta</w:t>
      </w:r>
      <w:proofErr w:type="spellEnd"/>
      <w:r w:rsidRPr="0024721D">
        <w:rPr>
          <w:rFonts w:ascii="Lato" w:eastAsia="Times New Roman" w:hAnsi="Lato"/>
          <w:color w:val="1C1E29"/>
        </w:rPr>
        <w:t>-worthy, </w:t>
      </w:r>
      <w:r w:rsidRPr="0024721D">
        <w:rPr>
          <w:rFonts w:ascii="Lato" w:eastAsia="Times New Roman" w:hAnsi="Lato"/>
          <w:b/>
          <w:bCs/>
          <w:color w:val="1C1E29"/>
        </w:rPr>
        <w:t>Uni Coral</w:t>
      </w:r>
      <w:r w:rsidRPr="0024721D">
        <w:rPr>
          <w:rFonts w:ascii="Lato" w:eastAsia="Times New Roman" w:hAnsi="Lato"/>
          <w:color w:val="1C1E29"/>
        </w:rPr>
        <w:t> unites the globe with its energy and drive.</w:t>
      </w:r>
    </w:p>
    <w:p w14:paraId="31DE6E7A" w14:textId="77777777" w:rsidR="001E48BC" w:rsidRDefault="001E48BC" w:rsidP="001E48BC">
      <w:pPr>
        <w:spacing w:line="276" w:lineRule="auto"/>
        <w:rPr>
          <w:rFonts w:ascii="Lato" w:eastAsia="Times New Roman" w:hAnsi="Lato"/>
          <w:color w:val="1C1E29"/>
        </w:rPr>
      </w:pPr>
    </w:p>
    <w:p w14:paraId="3D411EFA" w14:textId="77777777" w:rsidR="001E48BC" w:rsidRPr="00AD6415" w:rsidRDefault="001E48BC" w:rsidP="001E48BC">
      <w:pPr>
        <w:spacing w:line="276" w:lineRule="auto"/>
        <w:rPr>
          <w:rFonts w:ascii="Lato" w:eastAsia="Times New Roman" w:hAnsi="Lato"/>
          <w:color w:val="1C1E29"/>
        </w:rPr>
      </w:pPr>
      <w:r w:rsidRPr="00AD6415">
        <w:rPr>
          <w:rFonts w:ascii="Lato" w:eastAsia="Times New Roman" w:hAnsi="Lato"/>
          <w:b/>
          <w:bCs/>
          <w:color w:val="1C1E29"/>
        </w:rPr>
        <w:t>About Color Marketing Group’s World Color Forecast™</w:t>
      </w:r>
    </w:p>
    <w:p w14:paraId="064E42CD" w14:textId="77777777" w:rsidR="001E48BC" w:rsidRPr="00AD6415" w:rsidRDefault="001E48BC" w:rsidP="001E48BC">
      <w:pPr>
        <w:spacing w:line="276" w:lineRule="auto"/>
        <w:rPr>
          <w:rFonts w:ascii="Lato" w:eastAsia="Times New Roman" w:hAnsi="Lato"/>
          <w:color w:val="1C1E29"/>
        </w:rPr>
      </w:pPr>
      <w:r w:rsidRPr="00AD6415">
        <w:rPr>
          <w:rFonts w:ascii="Lato" w:eastAsia="Times New Roman" w:hAnsi="Lato"/>
          <w:color w:val="1C1E29"/>
        </w:rPr>
        <w:t>Color Marketing Group’s multi-industry color design professionals collaborate globally to arrive at their forward-looking color palette of 64 colors. These forecasted colors are supported by color stories</w:t>
      </w:r>
      <w:r>
        <w:rPr>
          <w:rFonts w:ascii="Lato" w:eastAsia="Times New Roman" w:hAnsi="Lato"/>
          <w:color w:val="1C1E29"/>
        </w:rPr>
        <w:t xml:space="preserve"> </w:t>
      </w:r>
      <w:r w:rsidRPr="00AD6415">
        <w:rPr>
          <w:rFonts w:ascii="Lato" w:eastAsia="Times New Roman" w:hAnsi="Lato"/>
          <w:color w:val="1C1E29"/>
        </w:rPr>
        <w:t>that contain each color’s drivers and influences two years ahead. Each of the four global regions identifies their Key Color</w:t>
      </w:r>
      <w:r w:rsidRPr="00B36BFD">
        <w:rPr>
          <w:rFonts w:ascii="Lato" w:eastAsia="Times New Roman" w:hAnsi="Lato"/>
          <w:color w:val="1C1E29"/>
        </w:rPr>
        <w:t xml:space="preserve"> from their 16 forecasted colors</w:t>
      </w:r>
      <w:r w:rsidRPr="00AD6415">
        <w:rPr>
          <w:rFonts w:ascii="Lato" w:eastAsia="Times New Roman" w:hAnsi="Lato"/>
          <w:color w:val="1C1E29"/>
        </w:rPr>
        <w:t xml:space="preserve">. Product </w:t>
      </w:r>
      <w:r>
        <w:rPr>
          <w:rFonts w:ascii="Lato" w:eastAsia="Times New Roman" w:hAnsi="Lato"/>
          <w:color w:val="1C1E29"/>
        </w:rPr>
        <w:t>designers</w:t>
      </w:r>
      <w:r w:rsidRPr="00AD6415">
        <w:rPr>
          <w:rFonts w:ascii="Lato" w:eastAsia="Times New Roman" w:hAnsi="Lato"/>
          <w:color w:val="1C1E29"/>
        </w:rPr>
        <w:t xml:space="preserve"> across all industries </w:t>
      </w:r>
      <w:r>
        <w:rPr>
          <w:rFonts w:ascii="Lato" w:eastAsia="Times New Roman" w:hAnsi="Lato"/>
          <w:color w:val="1C1E29"/>
        </w:rPr>
        <w:t>have</w:t>
      </w:r>
      <w:r w:rsidRPr="00AD6415">
        <w:rPr>
          <w:rFonts w:ascii="Lato" w:eastAsia="Times New Roman" w:hAnsi="Lato"/>
          <w:color w:val="1C1E29"/>
        </w:rPr>
        <w:t xml:space="preserve"> been influenced by Color Marketing Group’s World Color Forecast for over 57 years.</w:t>
      </w:r>
    </w:p>
    <w:p w14:paraId="03656E1F" w14:textId="77777777" w:rsidR="001E48BC" w:rsidRPr="00B36BFD" w:rsidRDefault="001E48BC" w:rsidP="001E48BC">
      <w:pPr>
        <w:spacing w:line="276" w:lineRule="auto"/>
        <w:rPr>
          <w:rFonts w:ascii="Lato" w:hAnsi="Lato"/>
        </w:rPr>
      </w:pPr>
    </w:p>
    <w:p w14:paraId="653E3EDA" w14:textId="77777777" w:rsidR="001E48BC" w:rsidRPr="00B36BFD" w:rsidRDefault="001E48BC" w:rsidP="001E48BC">
      <w:pPr>
        <w:spacing w:line="276" w:lineRule="auto"/>
        <w:rPr>
          <w:rFonts w:ascii="Lato" w:eastAsia="Times New Roman" w:hAnsi="Lato"/>
          <w:b/>
          <w:bCs/>
        </w:rPr>
      </w:pPr>
      <w:r w:rsidRPr="00B36BFD">
        <w:rPr>
          <w:rFonts w:ascii="Lato" w:eastAsia="Times New Roman" w:hAnsi="Lato"/>
          <w:b/>
          <w:bCs/>
        </w:rPr>
        <w:t xml:space="preserve">ABOUT COLOR MARKETING GROUP® </w:t>
      </w:r>
    </w:p>
    <w:p w14:paraId="1FFE15C0" w14:textId="77777777" w:rsidR="001E48BC" w:rsidRPr="00B36BFD" w:rsidRDefault="001E48BC" w:rsidP="001E48BC">
      <w:pPr>
        <w:spacing w:line="276" w:lineRule="auto"/>
        <w:rPr>
          <w:rFonts w:ascii="Lato" w:eastAsia="Times New Roman" w:hAnsi="Lato"/>
        </w:rPr>
      </w:pPr>
      <w:r w:rsidRPr="00B36BFD">
        <w:rPr>
          <w:rFonts w:ascii="Lato" w:eastAsia="Times New Roman" w:hAnsi="Lato"/>
        </w:rPr>
        <w:t xml:space="preserve">Color Marketing Group®, founded in 1962, is a not-for-profit international association of color design professionals who forecast color directions and is a forum for the exchange of all aspects color. Members represent a broad spectrum of designers, marketers, color scientists, consultants, educators, and artists. Color forecasting events are held throughout the world and the results from these events become part of the global World Color Forecast™ revealed at the annual International Summit. More information is available at </w:t>
      </w:r>
      <w:hyperlink r:id="rId9" w:history="1">
        <w:r w:rsidRPr="00B36BFD">
          <w:rPr>
            <w:rStyle w:val="Hyperlink"/>
            <w:rFonts w:ascii="Lato" w:eastAsia="Times New Roman" w:hAnsi="Lato"/>
          </w:rPr>
          <w:t>www.colormarketing.org</w:t>
        </w:r>
      </w:hyperlink>
      <w:r w:rsidRPr="00B36BFD">
        <w:rPr>
          <w:rFonts w:ascii="Lato" w:eastAsia="Times New Roman" w:hAnsi="Lato"/>
        </w:rPr>
        <w:t>.</w:t>
      </w:r>
    </w:p>
    <w:p w14:paraId="71953772" w14:textId="77777777" w:rsidR="001E48BC" w:rsidRPr="00B36BFD" w:rsidRDefault="001E48BC" w:rsidP="001E48BC">
      <w:pPr>
        <w:spacing w:line="276" w:lineRule="auto"/>
        <w:rPr>
          <w:rFonts w:ascii="Lato" w:eastAsia="Times New Roman" w:hAnsi="Lato"/>
        </w:rPr>
      </w:pPr>
    </w:p>
    <w:p w14:paraId="047D024F" w14:textId="77777777" w:rsidR="001E48BC" w:rsidRPr="00B36BFD" w:rsidRDefault="001E48BC" w:rsidP="001E48BC">
      <w:pPr>
        <w:spacing w:line="276" w:lineRule="auto"/>
        <w:rPr>
          <w:rFonts w:ascii="Lato" w:eastAsia="Times New Roman" w:hAnsi="Lato"/>
          <w:b/>
          <w:bCs/>
        </w:rPr>
      </w:pPr>
      <w:r w:rsidRPr="00B36BFD">
        <w:rPr>
          <w:rFonts w:ascii="Lato" w:eastAsia="Times New Roman" w:hAnsi="Lato"/>
          <w:b/>
          <w:bCs/>
        </w:rPr>
        <w:t xml:space="preserve">Connect Online: </w:t>
      </w:r>
    </w:p>
    <w:p w14:paraId="4ACE47C5" w14:textId="77777777" w:rsidR="001E48BC" w:rsidRPr="00B36BFD" w:rsidRDefault="001E48BC" w:rsidP="001E48BC">
      <w:pPr>
        <w:spacing w:line="276" w:lineRule="auto"/>
        <w:rPr>
          <w:rFonts w:ascii="Lato" w:eastAsia="Times New Roman" w:hAnsi="Lato"/>
        </w:rPr>
      </w:pPr>
      <w:r w:rsidRPr="00B36BFD">
        <w:rPr>
          <w:rFonts w:ascii="Lato" w:eastAsia="Times New Roman" w:hAnsi="Lato"/>
        </w:rPr>
        <w:t>Instagram: @</w:t>
      </w:r>
      <w:proofErr w:type="spellStart"/>
      <w:r w:rsidRPr="00B36BFD">
        <w:rPr>
          <w:rFonts w:ascii="Lato" w:eastAsia="Times New Roman" w:hAnsi="Lato"/>
        </w:rPr>
        <w:t>ColorSells</w:t>
      </w:r>
      <w:proofErr w:type="spellEnd"/>
    </w:p>
    <w:p w14:paraId="66A43DCF" w14:textId="77777777" w:rsidR="001E48BC" w:rsidRPr="00B36BFD" w:rsidRDefault="001E48BC" w:rsidP="001E48BC">
      <w:pPr>
        <w:spacing w:line="276" w:lineRule="auto"/>
        <w:rPr>
          <w:rFonts w:ascii="Lato" w:eastAsia="Times New Roman" w:hAnsi="Lato"/>
        </w:rPr>
      </w:pPr>
      <w:r w:rsidRPr="00B36BFD">
        <w:rPr>
          <w:rFonts w:ascii="Lato" w:eastAsia="Times New Roman" w:hAnsi="Lato"/>
        </w:rPr>
        <w:t>Twitter: @</w:t>
      </w:r>
      <w:proofErr w:type="spellStart"/>
      <w:r w:rsidRPr="00B36BFD">
        <w:rPr>
          <w:rFonts w:ascii="Lato" w:eastAsia="Times New Roman" w:hAnsi="Lato"/>
        </w:rPr>
        <w:t>ColorSells</w:t>
      </w:r>
      <w:proofErr w:type="spellEnd"/>
    </w:p>
    <w:p w14:paraId="45E427F5" w14:textId="77777777" w:rsidR="001E48BC" w:rsidRPr="00B36BFD" w:rsidRDefault="001E48BC" w:rsidP="001E48BC">
      <w:pPr>
        <w:spacing w:line="276" w:lineRule="auto"/>
        <w:rPr>
          <w:rFonts w:ascii="Lato" w:eastAsia="Times New Roman" w:hAnsi="Lato"/>
        </w:rPr>
      </w:pPr>
      <w:r w:rsidRPr="00B36BFD">
        <w:rPr>
          <w:rFonts w:ascii="Lato" w:eastAsia="Times New Roman" w:hAnsi="Lato"/>
        </w:rPr>
        <w:t>Facebook: @</w:t>
      </w:r>
      <w:proofErr w:type="spellStart"/>
      <w:r w:rsidRPr="00B36BFD">
        <w:rPr>
          <w:rFonts w:ascii="Lato" w:eastAsia="Times New Roman" w:hAnsi="Lato"/>
        </w:rPr>
        <w:t>ColorSells</w:t>
      </w:r>
      <w:proofErr w:type="spellEnd"/>
    </w:p>
    <w:p w14:paraId="5CDDC236" w14:textId="77777777" w:rsidR="001E48BC" w:rsidRPr="00B36BFD" w:rsidRDefault="001E48BC" w:rsidP="001E48BC">
      <w:pPr>
        <w:spacing w:line="276" w:lineRule="auto"/>
        <w:rPr>
          <w:rFonts w:ascii="Lato" w:eastAsia="Times New Roman" w:hAnsi="Lato"/>
        </w:rPr>
      </w:pPr>
      <w:r w:rsidRPr="00B36BFD">
        <w:rPr>
          <w:rFonts w:ascii="Lato" w:eastAsia="Times New Roman" w:hAnsi="Lato"/>
        </w:rPr>
        <w:t xml:space="preserve">Media Contact: </w:t>
      </w:r>
      <w:hyperlink r:id="rId10" w:history="1">
        <w:r w:rsidRPr="00B36BFD">
          <w:rPr>
            <w:rStyle w:val="Hyperlink"/>
            <w:rFonts w:ascii="Lato" w:eastAsia="Times New Roman" w:hAnsi="Lato"/>
          </w:rPr>
          <w:t>sgriffis@colormarketing.org</w:t>
        </w:r>
      </w:hyperlink>
    </w:p>
    <w:p w14:paraId="42707426" w14:textId="77777777" w:rsidR="001E48BC" w:rsidRPr="00B36BFD" w:rsidRDefault="001E48BC" w:rsidP="001E48BC">
      <w:pPr>
        <w:spacing w:line="276" w:lineRule="auto"/>
        <w:rPr>
          <w:rFonts w:ascii="Lato" w:eastAsia="Times New Roman" w:hAnsi="Lato"/>
        </w:rPr>
      </w:pPr>
    </w:p>
    <w:p w14:paraId="6F24AA2C" w14:textId="77777777" w:rsidR="001E48BC" w:rsidRPr="00B36BFD" w:rsidRDefault="001E48BC" w:rsidP="001E48BC">
      <w:pPr>
        <w:spacing w:line="276" w:lineRule="auto"/>
        <w:rPr>
          <w:rFonts w:ascii="Lato" w:eastAsia="Times New Roman" w:hAnsi="Lato"/>
          <w:b/>
          <w:bCs/>
        </w:rPr>
      </w:pPr>
      <w:r w:rsidRPr="00B36BFD">
        <w:rPr>
          <w:rFonts w:ascii="Lato" w:eastAsia="Times New Roman" w:hAnsi="Lato"/>
          <w:b/>
          <w:bCs/>
        </w:rPr>
        <w:t>File Attachment:</w:t>
      </w:r>
    </w:p>
    <w:p w14:paraId="6CA1480D" w14:textId="77777777" w:rsidR="001E48BC" w:rsidRPr="00B36BFD" w:rsidRDefault="001E48BC" w:rsidP="001E48BC">
      <w:pPr>
        <w:spacing w:line="276" w:lineRule="auto"/>
        <w:rPr>
          <w:rFonts w:ascii="Lato" w:eastAsia="Times New Roman" w:hAnsi="Lato"/>
        </w:rPr>
      </w:pPr>
      <w:r w:rsidRPr="00B36BFD">
        <w:rPr>
          <w:rFonts w:ascii="Lato" w:eastAsia="Times New Roman" w:hAnsi="Lato"/>
        </w:rPr>
        <w:t>T: 2021+ Asia Pacific Key Color – Uni Coral</w:t>
      </w:r>
    </w:p>
    <w:p w14:paraId="0256147C" w14:textId="77777777" w:rsidR="001E48BC" w:rsidRPr="001E48BC" w:rsidRDefault="001E48BC" w:rsidP="001E48BC">
      <w:pPr>
        <w:spacing w:line="276" w:lineRule="auto"/>
        <w:rPr>
          <w:rFonts w:ascii="Lato" w:eastAsia="Times New Roman" w:hAnsi="Lato"/>
        </w:rPr>
      </w:pPr>
      <w:r w:rsidRPr="00B36BFD">
        <w:rPr>
          <w:rFonts w:ascii="Lato" w:eastAsia="Times New Roman" w:hAnsi="Lato"/>
        </w:rPr>
        <w:t xml:space="preserve">D: </w:t>
      </w:r>
      <w:r w:rsidRPr="00B36BFD">
        <w:rPr>
          <w:rFonts w:ascii="Lato" w:hAnsi="Lato"/>
        </w:rPr>
        <w:t>COLOR MARKETING GROUP® Announces 2021+ Asia Pacific Key Color – Uni Coral</w:t>
      </w:r>
    </w:p>
    <w:p w14:paraId="3B5C92F8" w14:textId="77777777" w:rsidR="001E48BC" w:rsidRPr="001E48BC" w:rsidRDefault="001E48BC" w:rsidP="001E48BC">
      <w:pPr>
        <w:rPr>
          <w:rStyle w:val="None"/>
          <w:rFonts w:ascii="Lato" w:hAnsi="Lato" w:cs="Arial Unicode MS"/>
          <w:b/>
          <w:bCs/>
          <w:color w:val="454545"/>
          <w:u w:color="454545"/>
        </w:rPr>
      </w:pPr>
    </w:p>
    <w:p w14:paraId="697EF73B" w14:textId="77777777" w:rsidR="000525FB" w:rsidRPr="005B6999" w:rsidRDefault="002B7904" w:rsidP="005B6999">
      <w:pPr>
        <w:pStyle w:val="Subtitle"/>
        <w:spacing w:line="276" w:lineRule="auto"/>
        <w:rPr>
          <w:rStyle w:val="None"/>
          <w:rFonts w:ascii="Lato" w:hAnsi="Lato"/>
          <w:b/>
          <w:bCs/>
          <w:sz w:val="24"/>
          <w:szCs w:val="24"/>
        </w:rPr>
      </w:pPr>
      <w:r w:rsidRPr="005B6999">
        <w:rPr>
          <w:rStyle w:val="None"/>
          <w:rFonts w:ascii="Lato" w:hAnsi="Lato"/>
          <w:b/>
          <w:bCs/>
          <w:sz w:val="24"/>
          <w:szCs w:val="24"/>
        </w:rPr>
        <w:t>CONTACT INFORMATION</w:t>
      </w:r>
    </w:p>
    <w:p w14:paraId="46DF79AF" w14:textId="77777777" w:rsidR="000525FB" w:rsidRPr="005B6999" w:rsidRDefault="002B7904" w:rsidP="005B6999">
      <w:pPr>
        <w:pStyle w:val="Default"/>
        <w:spacing w:line="276" w:lineRule="auto"/>
        <w:rPr>
          <w:rStyle w:val="None"/>
          <w:rFonts w:ascii="Lato" w:eastAsia="Lato Regular" w:hAnsi="Lato" w:cs="Lato Regular"/>
          <w:color w:val="3D3D3D"/>
          <w:sz w:val="24"/>
          <w:szCs w:val="24"/>
          <w:u w:color="3D3D3D"/>
        </w:rPr>
      </w:pPr>
      <w:r w:rsidRPr="005B6999">
        <w:rPr>
          <w:rStyle w:val="None"/>
          <w:rFonts w:ascii="Lato" w:hAnsi="Lato"/>
          <w:color w:val="3D3D3D"/>
          <w:sz w:val="24"/>
          <w:szCs w:val="24"/>
          <w:u w:color="3D3D3D"/>
        </w:rPr>
        <w:t>Color Marketing Group®</w:t>
      </w:r>
    </w:p>
    <w:p w14:paraId="064C13F5" w14:textId="77777777" w:rsidR="000525FB" w:rsidRPr="005B6999" w:rsidRDefault="002B7904" w:rsidP="005B6999">
      <w:pPr>
        <w:pStyle w:val="Default"/>
        <w:spacing w:line="276" w:lineRule="auto"/>
        <w:rPr>
          <w:rStyle w:val="None"/>
          <w:rFonts w:ascii="Lato" w:eastAsia="Lato Regular" w:hAnsi="Lato" w:cs="Lato Regular"/>
          <w:color w:val="3D3D3D"/>
          <w:sz w:val="24"/>
          <w:szCs w:val="24"/>
          <w:u w:color="3D3D3D"/>
        </w:rPr>
      </w:pPr>
      <w:r w:rsidRPr="005B6999">
        <w:rPr>
          <w:rStyle w:val="None"/>
          <w:rFonts w:ascii="Lato" w:hAnsi="Lato"/>
          <w:color w:val="3D3D3D"/>
          <w:sz w:val="24"/>
          <w:szCs w:val="24"/>
          <w:u w:color="3D3D3D"/>
        </w:rPr>
        <w:lastRenderedPageBreak/>
        <w:t xml:space="preserve">Sharon </w:t>
      </w:r>
      <w:proofErr w:type="spellStart"/>
      <w:r w:rsidRPr="005B6999">
        <w:rPr>
          <w:rStyle w:val="None"/>
          <w:rFonts w:ascii="Lato" w:hAnsi="Lato"/>
          <w:color w:val="3D3D3D"/>
          <w:sz w:val="24"/>
          <w:szCs w:val="24"/>
          <w:u w:color="3D3D3D"/>
        </w:rPr>
        <w:t>Griffis</w:t>
      </w:r>
      <w:proofErr w:type="spellEnd"/>
    </w:p>
    <w:p w14:paraId="2FA64844" w14:textId="77777777" w:rsidR="000525FB" w:rsidRPr="005B6999" w:rsidRDefault="002B7904" w:rsidP="005B6999">
      <w:pPr>
        <w:pStyle w:val="Default"/>
        <w:spacing w:line="276" w:lineRule="auto"/>
        <w:rPr>
          <w:rStyle w:val="None"/>
          <w:rFonts w:ascii="Lato" w:eastAsia="Lato Regular" w:hAnsi="Lato" w:cs="Lato Regular"/>
          <w:color w:val="3D3D3D"/>
          <w:sz w:val="24"/>
          <w:szCs w:val="24"/>
          <w:u w:color="3D3D3D"/>
        </w:rPr>
      </w:pPr>
      <w:r w:rsidRPr="005B6999">
        <w:rPr>
          <w:rStyle w:val="None"/>
          <w:rFonts w:ascii="Lato" w:hAnsi="Lato"/>
          <w:color w:val="3D3D3D"/>
          <w:sz w:val="24"/>
          <w:szCs w:val="24"/>
          <w:u w:color="3D3D3D"/>
        </w:rPr>
        <w:t>Executive Director</w:t>
      </w:r>
    </w:p>
    <w:p w14:paraId="192F1D44" w14:textId="77777777" w:rsidR="000525FB" w:rsidRPr="005B6999" w:rsidRDefault="002B7904" w:rsidP="005B6999">
      <w:pPr>
        <w:pStyle w:val="Default"/>
        <w:spacing w:line="276" w:lineRule="auto"/>
        <w:rPr>
          <w:rStyle w:val="None"/>
          <w:rFonts w:ascii="Lato" w:eastAsia="Lato Regular" w:hAnsi="Lato" w:cs="Lato Regular"/>
          <w:color w:val="3D3D3D"/>
          <w:sz w:val="24"/>
          <w:szCs w:val="24"/>
          <w:u w:color="3D3D3D"/>
        </w:rPr>
      </w:pPr>
      <w:r w:rsidRPr="005B6999">
        <w:rPr>
          <w:rStyle w:val="None"/>
          <w:rFonts w:ascii="Lato" w:hAnsi="Lato"/>
          <w:color w:val="3D3D3D"/>
          <w:sz w:val="24"/>
          <w:szCs w:val="24"/>
          <w:u w:color="3D3D3D"/>
        </w:rPr>
        <w:t>703.329.8500</w:t>
      </w:r>
    </w:p>
    <w:p w14:paraId="3F8274E6" w14:textId="77777777" w:rsidR="000525FB" w:rsidRPr="005B6999" w:rsidRDefault="001B2403" w:rsidP="005B6999">
      <w:pPr>
        <w:pStyle w:val="Default"/>
        <w:spacing w:line="276" w:lineRule="auto"/>
        <w:rPr>
          <w:rStyle w:val="None"/>
          <w:rFonts w:ascii="Lato" w:eastAsia="Lato Regular" w:hAnsi="Lato" w:cs="Lato Regular"/>
          <w:color w:val="3D3D3D"/>
          <w:sz w:val="24"/>
          <w:szCs w:val="24"/>
          <w:u w:color="3D3D3D"/>
        </w:rPr>
      </w:pPr>
      <w:hyperlink r:id="rId11" w:history="1">
        <w:r w:rsidR="002B7904" w:rsidRPr="005B6999">
          <w:rPr>
            <w:rStyle w:val="Hyperlink3"/>
            <w:rFonts w:ascii="Lato" w:eastAsia="Arial Unicode MS" w:hAnsi="Lato" w:cs="Arial Unicode MS"/>
          </w:rPr>
          <w:t>Contact via Email</w:t>
        </w:r>
      </w:hyperlink>
    </w:p>
    <w:p w14:paraId="0ACB6211" w14:textId="77777777" w:rsidR="000525FB" w:rsidRPr="005B6999" w:rsidRDefault="001B2403" w:rsidP="005B6999">
      <w:pPr>
        <w:pStyle w:val="Default"/>
        <w:spacing w:line="276" w:lineRule="auto"/>
        <w:rPr>
          <w:rStyle w:val="None"/>
          <w:rFonts w:ascii="Lato" w:eastAsia="Lato Regular" w:hAnsi="Lato" w:cs="Lato Regular"/>
          <w:color w:val="3D3D3D"/>
          <w:sz w:val="24"/>
          <w:szCs w:val="24"/>
          <w:u w:color="3D3D3D"/>
        </w:rPr>
      </w:pPr>
      <w:hyperlink r:id="rId12" w:history="1">
        <w:r w:rsidR="002B7904" w:rsidRPr="005B6999">
          <w:rPr>
            <w:rStyle w:val="Hyperlink3"/>
            <w:rFonts w:ascii="Lato" w:eastAsia="Arial Unicode MS" w:hAnsi="Lato" w:cs="Arial Unicode MS"/>
          </w:rPr>
          <w:t>colormarketing.org</w:t>
        </w:r>
      </w:hyperlink>
    </w:p>
    <w:p w14:paraId="377DD6BB" w14:textId="77777777" w:rsidR="000525FB" w:rsidRPr="005B6999" w:rsidRDefault="000525FB" w:rsidP="005B6999">
      <w:pPr>
        <w:pStyle w:val="Default"/>
        <w:spacing w:line="276" w:lineRule="auto"/>
        <w:rPr>
          <w:rStyle w:val="None"/>
          <w:rFonts w:ascii="Lato" w:eastAsia="Lato Regular" w:hAnsi="Lato" w:cs="Lato Regular"/>
          <w:color w:val="3D3D3D"/>
          <w:sz w:val="24"/>
          <w:szCs w:val="24"/>
          <w:u w:color="3D3D3D"/>
        </w:rPr>
      </w:pPr>
    </w:p>
    <w:p w14:paraId="71A39261" w14:textId="77777777" w:rsidR="000525FB" w:rsidRPr="005B6999" w:rsidRDefault="002B7904" w:rsidP="005B6999">
      <w:pPr>
        <w:pStyle w:val="Default"/>
        <w:spacing w:line="276" w:lineRule="auto"/>
        <w:rPr>
          <w:rStyle w:val="None"/>
          <w:rFonts w:ascii="Lato" w:eastAsia="Lato Regular" w:hAnsi="Lato" w:cs="Lato Regular"/>
          <w:color w:val="3D3D3D"/>
          <w:sz w:val="24"/>
          <w:szCs w:val="24"/>
          <w:u w:color="3D3D3D"/>
        </w:rPr>
      </w:pPr>
      <w:r w:rsidRPr="005B6999">
        <w:rPr>
          <w:rStyle w:val="None"/>
          <w:rFonts w:ascii="Lato" w:hAnsi="Lato"/>
          <w:color w:val="3D3D3D"/>
          <w:sz w:val="24"/>
          <w:szCs w:val="24"/>
          <w:u w:color="3D3D3D"/>
        </w:rPr>
        <w:t>Sandy Sampson</w:t>
      </w:r>
    </w:p>
    <w:p w14:paraId="2B339A43" w14:textId="77777777" w:rsidR="000525FB" w:rsidRPr="005B6999" w:rsidRDefault="002B7904" w:rsidP="005B6999">
      <w:pPr>
        <w:pStyle w:val="Default"/>
        <w:spacing w:line="276" w:lineRule="auto"/>
        <w:rPr>
          <w:rStyle w:val="None"/>
          <w:rFonts w:ascii="Lato" w:eastAsia="Lato Regular" w:hAnsi="Lato" w:cs="Lato Regular"/>
          <w:color w:val="3D3D3D"/>
          <w:sz w:val="24"/>
          <w:szCs w:val="24"/>
          <w:u w:color="3D3D3D"/>
        </w:rPr>
      </w:pPr>
      <w:r w:rsidRPr="005B6999">
        <w:rPr>
          <w:rStyle w:val="None"/>
          <w:rFonts w:ascii="Lato" w:hAnsi="Lato"/>
          <w:color w:val="3D3D3D"/>
          <w:sz w:val="24"/>
          <w:szCs w:val="24"/>
          <w:u w:color="3D3D3D"/>
        </w:rPr>
        <w:t>VP Communications &amp; PR</w:t>
      </w:r>
    </w:p>
    <w:p w14:paraId="75B1BC1A" w14:textId="77777777" w:rsidR="000525FB" w:rsidRPr="005B6999" w:rsidRDefault="002B7904" w:rsidP="005B6999">
      <w:pPr>
        <w:pStyle w:val="Default"/>
        <w:spacing w:line="276" w:lineRule="auto"/>
        <w:rPr>
          <w:rStyle w:val="None"/>
          <w:rFonts w:ascii="Lato" w:eastAsia="Lato Regular" w:hAnsi="Lato" w:cs="Lato Regular"/>
          <w:color w:val="3D3D3D"/>
          <w:sz w:val="24"/>
          <w:szCs w:val="24"/>
          <w:u w:color="3D3D3D"/>
        </w:rPr>
      </w:pPr>
      <w:r w:rsidRPr="005B6999">
        <w:rPr>
          <w:rStyle w:val="None"/>
          <w:rFonts w:ascii="Lato" w:hAnsi="Lato"/>
          <w:color w:val="3D3D3D"/>
          <w:sz w:val="24"/>
          <w:szCs w:val="24"/>
          <w:u w:color="3D3D3D"/>
        </w:rPr>
        <w:t>805.216.8631</w:t>
      </w:r>
    </w:p>
    <w:p w14:paraId="3E8A2163" w14:textId="77777777" w:rsidR="000525FB" w:rsidRPr="005B6999" w:rsidRDefault="001B2403" w:rsidP="005B6999">
      <w:pPr>
        <w:pStyle w:val="Default"/>
        <w:spacing w:line="276" w:lineRule="auto"/>
        <w:rPr>
          <w:rFonts w:ascii="Lato" w:hAnsi="Lato"/>
          <w:sz w:val="24"/>
          <w:szCs w:val="24"/>
        </w:rPr>
      </w:pPr>
      <w:hyperlink r:id="rId13" w:history="1">
        <w:r w:rsidR="002B7904" w:rsidRPr="005B6999">
          <w:rPr>
            <w:rStyle w:val="Hyperlink3"/>
            <w:rFonts w:ascii="Lato" w:eastAsia="Arial Unicode MS" w:hAnsi="Lato" w:cs="Arial Unicode MS"/>
          </w:rPr>
          <w:t>Contact via Email</w:t>
        </w:r>
      </w:hyperlink>
    </w:p>
    <w:sectPr w:rsidR="000525FB" w:rsidRPr="005B6999">
      <w:headerReference w:type="even" r:id="rId14"/>
      <w:headerReference w:type="default" r:id="rId15"/>
      <w:footerReference w:type="even" r:id="rId16"/>
      <w:footerReference w:type="default" r:id="rId17"/>
      <w:headerReference w:type="first" r:id="rId18"/>
      <w:footerReference w:type="first" r:id="rId19"/>
      <w:pgSz w:w="12240" w:h="15840"/>
      <w:pgMar w:top="2232" w:right="1440" w:bottom="100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D90876" w14:textId="77777777" w:rsidR="001B2403" w:rsidRDefault="001B2403">
      <w:r>
        <w:separator/>
      </w:r>
    </w:p>
  </w:endnote>
  <w:endnote w:type="continuationSeparator" w:id="0">
    <w:p w14:paraId="404E2F73" w14:textId="77777777" w:rsidR="001B2403" w:rsidRDefault="001B2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ato Regular">
    <w:panose1 w:val="020F0502020204030203"/>
    <w:charset w:val="00"/>
    <w:family w:val="swiss"/>
    <w:pitch w:val="variable"/>
    <w:sig w:usb0="E10002FF" w:usb1="5000ECFF" w:usb2="00000021" w:usb3="00000000" w:csb0="0000019F" w:csb1="00000000"/>
  </w:font>
  <w:font w:name="Lato Bold">
    <w:panose1 w:val="020F0502020204030203"/>
    <w:charset w:val="00"/>
    <w:family w:val="swiss"/>
    <w:pitch w:val="variable"/>
    <w:sig w:usb0="E10002FF" w:usb1="5000ECFF" w:usb2="00000021" w:usb3="00000000" w:csb0="0000019F" w:csb1="00000000"/>
  </w:font>
  <w:font w:name="Helvetica Neue">
    <w:panose1 w:val="02000503000000020004"/>
    <w:charset w:val="00"/>
    <w:family w:val="auto"/>
    <w:pitch w:val="variable"/>
    <w:sig w:usb0="E50002FF" w:usb1="500079DB" w:usb2="00000010" w:usb3="00000000" w:csb0="00000001" w:csb1="00000000"/>
  </w:font>
  <w:font w:name="Lato">
    <w:panose1 w:val="020F0502020204030203"/>
    <w:charset w:val="00"/>
    <w:family w:val="swiss"/>
    <w:pitch w:val="variable"/>
    <w:sig w:usb0="E10002FF" w:usb1="5000ECFF" w:usb2="00000021"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092CD" w14:textId="77777777" w:rsidR="00773752" w:rsidRDefault="007737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8861D" w14:textId="77777777" w:rsidR="000525FB" w:rsidRDefault="002B7904">
    <w:pPr>
      <w:pStyle w:val="BodyA"/>
      <w:spacing w:line="276" w:lineRule="auto"/>
      <w:rPr>
        <w:rFonts w:ascii="Candara" w:eastAsia="Candara" w:hAnsi="Candara" w:cs="Candara"/>
        <w:b/>
        <w:bCs/>
        <w:color w:val="808080"/>
        <w:sz w:val="20"/>
        <w:szCs w:val="20"/>
        <w:u w:color="808080"/>
      </w:rPr>
    </w:pPr>
    <w:r>
      <w:rPr>
        <w:rFonts w:ascii="Candara" w:hAnsi="Candara"/>
        <w:b/>
        <w:bCs/>
        <w:color w:val="808080"/>
        <w:sz w:val="20"/>
        <w:szCs w:val="20"/>
        <w:u w:color="808080"/>
      </w:rPr>
      <w:t>Color Marketing Group • Colormarketing.org • 703.329.8500</w:t>
    </w:r>
  </w:p>
  <w:p w14:paraId="2C0DF150" w14:textId="77777777" w:rsidR="000525FB" w:rsidRDefault="002B7904">
    <w:pPr>
      <w:pStyle w:val="BodyA"/>
      <w:spacing w:line="276" w:lineRule="auto"/>
      <w:rPr>
        <w:rFonts w:ascii="Candara" w:eastAsia="Candara" w:hAnsi="Candara" w:cs="Candara"/>
        <w:b/>
        <w:bCs/>
        <w:color w:val="808080"/>
        <w:sz w:val="18"/>
        <w:szCs w:val="18"/>
        <w:u w:color="808080"/>
      </w:rPr>
    </w:pPr>
    <w:r>
      <w:rPr>
        <w:rFonts w:ascii="Candara" w:hAnsi="Candara"/>
        <w:b/>
        <w:bCs/>
        <w:color w:val="808080"/>
        <w:sz w:val="18"/>
        <w:szCs w:val="18"/>
        <w:u w:color="808080"/>
      </w:rPr>
      <w:t xml:space="preserve">Color sells... and the "RIGHT" colors sell </w:t>
    </w:r>
    <w:proofErr w:type="gramStart"/>
    <w:r>
      <w:rPr>
        <w:rFonts w:ascii="Candara" w:hAnsi="Candara"/>
        <w:b/>
        <w:bCs/>
        <w:color w:val="808080"/>
        <w:sz w:val="18"/>
        <w:szCs w:val="18"/>
        <w:u w:color="808080"/>
      </w:rPr>
      <w:t>better!®</w:t>
    </w:r>
    <w:proofErr w:type="gramEnd"/>
  </w:p>
  <w:p w14:paraId="2DEF4E53" w14:textId="77777777" w:rsidR="000525FB" w:rsidRDefault="002B7904">
    <w:pPr>
      <w:pStyle w:val="BodyA"/>
      <w:spacing w:line="276" w:lineRule="auto"/>
      <w:rPr>
        <w:rFonts w:ascii="Candara" w:eastAsia="Candara" w:hAnsi="Candara" w:cs="Candara"/>
        <w:b/>
        <w:bCs/>
        <w:color w:val="808080"/>
        <w:sz w:val="18"/>
        <w:szCs w:val="18"/>
        <w:u w:color="808080"/>
      </w:rPr>
    </w:pPr>
    <w:r>
      <w:rPr>
        <w:rFonts w:ascii="Candara" w:hAnsi="Candara"/>
        <w:b/>
        <w:bCs/>
        <w:color w:val="808080"/>
        <w:sz w:val="18"/>
        <w:szCs w:val="18"/>
        <w:u w:color="808080"/>
      </w:rPr>
      <w:t>The Premier International Association for Color Design Professionals®</w:t>
    </w:r>
  </w:p>
  <w:p w14:paraId="509C8BD6" w14:textId="77777777" w:rsidR="000525FB" w:rsidRDefault="002B7904">
    <w:pPr>
      <w:pStyle w:val="BodyA"/>
      <w:spacing w:line="276" w:lineRule="auto"/>
    </w:pPr>
    <w:r>
      <w:rPr>
        <w:rFonts w:ascii="Candara" w:hAnsi="Candara"/>
        <w:b/>
        <w:bCs/>
        <w:i/>
        <w:iCs/>
        <w:color w:val="808080"/>
        <w:sz w:val="16"/>
        <w:szCs w:val="16"/>
        <w:u w:color="808080"/>
      </w:rPr>
      <w:t>© 2018 Color Marketing Group. All Rights Reserved. Any unauthorized use or possession of CMG's copyrighted Color Palettes and/or related information shall be prosecuted to the fullest extent by Color Marketing Group.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FD0CE" w14:textId="77777777" w:rsidR="00773752" w:rsidRDefault="007737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3F18EF" w14:textId="77777777" w:rsidR="001B2403" w:rsidRDefault="001B2403">
      <w:r>
        <w:separator/>
      </w:r>
    </w:p>
  </w:footnote>
  <w:footnote w:type="continuationSeparator" w:id="0">
    <w:p w14:paraId="7E4945D0" w14:textId="77777777" w:rsidR="001B2403" w:rsidRDefault="001B24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E9B29" w14:textId="77777777" w:rsidR="00773752" w:rsidRDefault="007737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B7681" w14:textId="77777777" w:rsidR="000525FB" w:rsidRDefault="002B7904">
    <w:pPr>
      <w:pStyle w:val="Header"/>
      <w:tabs>
        <w:tab w:val="clear" w:pos="8640"/>
        <w:tab w:val="left" w:pos="5460"/>
      </w:tabs>
    </w:pPr>
    <w:r>
      <w:rPr>
        <w:noProof/>
      </w:rPr>
      <w:drawing>
        <wp:inline distT="0" distB="0" distL="0" distR="0" wp14:anchorId="480E47AF" wp14:editId="66E0E741">
          <wp:extent cx="1974715" cy="852245"/>
          <wp:effectExtent l="0" t="0" r="0" b="0"/>
          <wp:docPr id="1073741825" name="officeArt object" descr="CMG-Logo_Horiz-150.png"/>
          <wp:cNvGraphicFramePr/>
          <a:graphic xmlns:a="http://schemas.openxmlformats.org/drawingml/2006/main">
            <a:graphicData uri="http://schemas.openxmlformats.org/drawingml/2006/picture">
              <pic:pic xmlns:pic="http://schemas.openxmlformats.org/drawingml/2006/picture">
                <pic:nvPicPr>
                  <pic:cNvPr id="1073741825" name="CMG-Logo_Horiz-150.png" descr="CMG-Logo_Horiz-150.png"/>
                  <pic:cNvPicPr>
                    <a:picLocks noChangeAspect="1"/>
                  </pic:cNvPicPr>
                </pic:nvPicPr>
                <pic:blipFill>
                  <a:blip r:embed="rId1"/>
                  <a:stretch>
                    <a:fillRect/>
                  </a:stretch>
                </pic:blipFill>
                <pic:spPr>
                  <a:xfrm>
                    <a:off x="0" y="0"/>
                    <a:ext cx="1974715" cy="852245"/>
                  </a:xfrm>
                  <a:prstGeom prst="rect">
                    <a:avLst/>
                  </a:prstGeom>
                  <a:ln w="12700" cap="flat">
                    <a:noFill/>
                    <a:miter lim="400000"/>
                  </a:ln>
                  <a:effectLst/>
                </pic:spPr>
              </pic:pic>
            </a:graphicData>
          </a:graphic>
        </wp:inline>
      </w:drawing>
    </w:r>
  </w:p>
  <w:p w14:paraId="1ACE340B" w14:textId="77777777" w:rsidR="000525FB" w:rsidRDefault="000525FB">
    <w:pPr>
      <w:pStyle w:val="Header"/>
      <w:tabs>
        <w:tab w:val="clear" w:pos="8640"/>
        <w:tab w:val="left" w:pos="54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16CB7" w14:textId="77777777" w:rsidR="00773752" w:rsidRDefault="007737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525577"/>
    <w:multiLevelType w:val="hybridMultilevel"/>
    <w:tmpl w:val="20F0F526"/>
    <w:styleLink w:val="ImportedStyle4"/>
    <w:lvl w:ilvl="0" w:tplc="5D32D12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4261BC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7989B8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500195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636964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101E3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68E5FC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C0C48F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C2B29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28B7003"/>
    <w:multiLevelType w:val="hybridMultilevel"/>
    <w:tmpl w:val="E3B652D4"/>
    <w:numStyleLink w:val="ImportedStyle3"/>
  </w:abstractNum>
  <w:abstractNum w:abstractNumId="2" w15:restartNumberingAfterBreak="0">
    <w:nsid w:val="26246560"/>
    <w:multiLevelType w:val="hybridMultilevel"/>
    <w:tmpl w:val="20F0F526"/>
    <w:numStyleLink w:val="ImportedStyle4"/>
  </w:abstractNum>
  <w:abstractNum w:abstractNumId="3" w15:restartNumberingAfterBreak="0">
    <w:nsid w:val="268D306C"/>
    <w:multiLevelType w:val="hybridMultilevel"/>
    <w:tmpl w:val="00283904"/>
    <w:numStyleLink w:val="ImportedStyle1"/>
  </w:abstractNum>
  <w:abstractNum w:abstractNumId="4" w15:restartNumberingAfterBreak="0">
    <w:nsid w:val="2A2E6429"/>
    <w:multiLevelType w:val="hybridMultilevel"/>
    <w:tmpl w:val="7CBA6216"/>
    <w:styleLink w:val="ImportedStyle2"/>
    <w:lvl w:ilvl="0" w:tplc="3F0C31C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1F6810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67C008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F5E038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33CE3F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DEC5DC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DAB42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474280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FBE158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4287D4B"/>
    <w:multiLevelType w:val="hybridMultilevel"/>
    <w:tmpl w:val="E3B652D4"/>
    <w:styleLink w:val="ImportedStyle3"/>
    <w:lvl w:ilvl="0" w:tplc="0772E14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3DEB66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3A9A0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DE8ABA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26647E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106C6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B3EF71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016FA7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004C3A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60E616F2"/>
    <w:multiLevelType w:val="hybridMultilevel"/>
    <w:tmpl w:val="7CBA6216"/>
    <w:numStyleLink w:val="ImportedStyle2"/>
  </w:abstractNum>
  <w:abstractNum w:abstractNumId="7" w15:restartNumberingAfterBreak="0">
    <w:nsid w:val="79A634D8"/>
    <w:multiLevelType w:val="hybridMultilevel"/>
    <w:tmpl w:val="00283904"/>
    <w:styleLink w:val="ImportedStyle1"/>
    <w:lvl w:ilvl="0" w:tplc="B52A846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C4A3DD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9B4B53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5207C3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7E6DD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868FF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9ECB61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F64BC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7329F5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7"/>
  </w:num>
  <w:num w:numId="2">
    <w:abstractNumId w:val="3"/>
  </w:num>
  <w:num w:numId="3">
    <w:abstractNumId w:val="4"/>
  </w:num>
  <w:num w:numId="4">
    <w:abstractNumId w:val="6"/>
  </w:num>
  <w:num w:numId="5">
    <w:abstractNumId w:val="6"/>
    <w:lvlOverride w:ilvl="0">
      <w:startOverride w:val="3"/>
    </w:lvlOverride>
  </w:num>
  <w:num w:numId="6">
    <w:abstractNumId w:val="5"/>
  </w:num>
  <w:num w:numId="7">
    <w:abstractNumId w:val="1"/>
  </w:num>
  <w:num w:numId="8">
    <w:abstractNumId w:val="1"/>
    <w:lvlOverride w:ilvl="0">
      <w:startOverride w:val="4"/>
    </w:lvlOverride>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8BC"/>
    <w:rsid w:val="000525FB"/>
    <w:rsid w:val="001B2403"/>
    <w:rsid w:val="001E48BC"/>
    <w:rsid w:val="002B7904"/>
    <w:rsid w:val="00574471"/>
    <w:rsid w:val="005B6999"/>
    <w:rsid w:val="00615A86"/>
    <w:rsid w:val="006F0643"/>
    <w:rsid w:val="00773752"/>
    <w:rsid w:val="00C233A1"/>
    <w:rsid w:val="00FA4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E469C"/>
  <w15:docId w15:val="{A1FED139-1B94-4047-AC44-EECED0817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cs="Arial Unicode MS"/>
      <w:color w:val="000000"/>
      <w:sz w:val="24"/>
      <w:szCs w:val="24"/>
      <w:u w:color="000000"/>
    </w:rPr>
  </w:style>
  <w:style w:type="paragraph" w:customStyle="1" w:styleId="BodyA">
    <w:name w:val="Body A"/>
    <w:pPr>
      <w:spacing w:line="360" w:lineRule="auto"/>
    </w:pPr>
    <w:rPr>
      <w:rFonts w:ascii="Lato Regular" w:hAnsi="Lato Regular" w:cs="Arial Unicode MS"/>
      <w:color w:val="525252"/>
      <w:sz w:val="24"/>
      <w:szCs w:val="24"/>
      <w:u w:color="000000"/>
    </w:rPr>
  </w:style>
  <w:style w:type="paragraph" w:styleId="NormalWeb">
    <w:name w:val="Normal (Web)"/>
    <w:pPr>
      <w:spacing w:before="100" w:after="100"/>
    </w:pPr>
    <w:rPr>
      <w:rFonts w:cs="Arial Unicode MS"/>
      <w:color w:val="000000"/>
      <w:u w:color="000000"/>
    </w:rPr>
  </w:style>
  <w:style w:type="paragraph" w:customStyle="1" w:styleId="Body">
    <w:name w:val="Body"/>
    <w:rPr>
      <w:rFonts w:cs="Arial Unicode MS"/>
      <w:color w:val="000000"/>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6"/>
      </w:numPr>
    </w:pPr>
  </w:style>
  <w:style w:type="numbering" w:customStyle="1" w:styleId="ImportedStyle4">
    <w:name w:val="Imported Style 4"/>
    <w:pPr>
      <w:numPr>
        <w:numId w:val="9"/>
      </w:numPr>
    </w:pPr>
  </w:style>
  <w:style w:type="character" w:customStyle="1" w:styleId="Link">
    <w:name w:val="Link"/>
    <w:rPr>
      <w:color w:val="0000FF"/>
      <w:u w:val="single" w:color="0000FF"/>
    </w:rPr>
  </w:style>
  <w:style w:type="character" w:customStyle="1" w:styleId="Hyperlink0">
    <w:name w:val="Hyperlink.0"/>
    <w:basedOn w:val="Link"/>
    <w:rPr>
      <w:rFonts w:ascii="Lato Bold" w:eastAsia="Lato Bold" w:hAnsi="Lato Bold" w:cs="Lato Bold"/>
      <w:color w:val="000000"/>
      <w:u w:val="single" w:color="000000"/>
    </w:rPr>
  </w:style>
  <w:style w:type="character" w:customStyle="1" w:styleId="Hyperlink1">
    <w:name w:val="Hyperlink.1"/>
    <w:basedOn w:val="Link"/>
    <w:rPr>
      <w:rFonts w:ascii="Lato Regular" w:eastAsia="Lato Regular" w:hAnsi="Lato Regular" w:cs="Lato Regular"/>
      <w:color w:val="000000"/>
      <w:u w:val="single" w:color="000000"/>
    </w:rPr>
  </w:style>
  <w:style w:type="character" w:customStyle="1" w:styleId="Hyperlink2">
    <w:name w:val="Hyperlink.2"/>
    <w:basedOn w:val="Link"/>
    <w:rPr>
      <w:rFonts w:ascii="Lato Regular" w:eastAsia="Lato Regular" w:hAnsi="Lato Regular" w:cs="Lato Regular"/>
      <w:color w:val="0000FF"/>
      <w:u w:val="single" w:color="0000FF"/>
    </w:rPr>
  </w:style>
  <w:style w:type="paragraph" w:customStyle="1" w:styleId="Default">
    <w:name w:val="Default"/>
    <w:rPr>
      <w:rFonts w:ascii="Helvetica Neue" w:eastAsia="Helvetica Neue" w:hAnsi="Helvetica Neue" w:cs="Helvetica Neue"/>
      <w:color w:val="000000"/>
      <w:sz w:val="22"/>
      <w:szCs w:val="22"/>
      <w:u w:color="000000"/>
    </w:rPr>
  </w:style>
  <w:style w:type="paragraph" w:styleId="Subtitle">
    <w:name w:val="Subtitle"/>
    <w:next w:val="BodyA"/>
    <w:uiPriority w:val="11"/>
    <w:qFormat/>
    <w:pPr>
      <w:keepNext/>
      <w:spacing w:line="360" w:lineRule="auto"/>
    </w:pPr>
    <w:rPr>
      <w:rFonts w:ascii="Lato Regular" w:hAnsi="Lato Regular" w:cs="Arial Unicode MS"/>
      <w:color w:val="3F3F3F"/>
      <w:sz w:val="42"/>
      <w:szCs w:val="42"/>
      <w:u w:color="3F3F3F"/>
    </w:rPr>
  </w:style>
  <w:style w:type="character" w:customStyle="1" w:styleId="None">
    <w:name w:val="None"/>
  </w:style>
  <w:style w:type="character" w:customStyle="1" w:styleId="Hyperlink3">
    <w:name w:val="Hyperlink.3"/>
    <w:basedOn w:val="None"/>
    <w:rPr>
      <w:rFonts w:ascii="Lato Regular" w:eastAsia="Lato Regular" w:hAnsi="Lato Regular" w:cs="Lato Regular"/>
      <w:color w:val="3D3D3D"/>
      <w:sz w:val="24"/>
      <w:szCs w:val="24"/>
      <w:u w:val="single" w:color="3D3D3D"/>
    </w:rPr>
  </w:style>
  <w:style w:type="paragraph" w:styleId="Quote">
    <w:name w:val="Quote"/>
    <w:pPr>
      <w:spacing w:line="360" w:lineRule="auto"/>
    </w:pPr>
    <w:rPr>
      <w:rFonts w:ascii="Lato Regular" w:hAnsi="Lato Regular" w:cs="Arial Unicode MS"/>
      <w:color w:val="0A0A0A"/>
      <w:sz w:val="36"/>
      <w:szCs w:val="36"/>
      <w:u w:color="0A0A0A"/>
      <w:shd w:val="clear" w:color="auto" w:fill="FFFFFF"/>
    </w:rPr>
  </w:style>
  <w:style w:type="character" w:customStyle="1" w:styleId="Hyperlink4">
    <w:name w:val="Hyperlink.4"/>
    <w:basedOn w:val="Link"/>
    <w:rPr>
      <w:color w:val="0000FF"/>
      <w:sz w:val="24"/>
      <w:szCs w:val="24"/>
      <w:u w:val="single" w:color="0000FF"/>
    </w:rPr>
  </w:style>
  <w:style w:type="character" w:customStyle="1" w:styleId="Hyperlink5">
    <w:name w:val="Hyperlink.5"/>
    <w:basedOn w:val="None"/>
    <w:rPr>
      <w:color w:val="0000FF"/>
      <w:u w:val="single" w:color="0000FF"/>
    </w:rPr>
  </w:style>
  <w:style w:type="character" w:customStyle="1" w:styleId="Hyperlink6">
    <w:name w:val="Hyperlink.6"/>
    <w:basedOn w:val="None"/>
    <w:rPr>
      <w:color w:val="3D3D3D"/>
      <w:u w:val="single" w:color="3D3D3D"/>
    </w:rPr>
  </w:style>
  <w:style w:type="paragraph" w:styleId="Footer">
    <w:name w:val="footer"/>
    <w:basedOn w:val="Normal"/>
    <w:link w:val="FooterChar"/>
    <w:uiPriority w:val="99"/>
    <w:unhideWhenUsed/>
    <w:rsid w:val="00773752"/>
    <w:pPr>
      <w:tabs>
        <w:tab w:val="center" w:pos="4680"/>
        <w:tab w:val="right" w:pos="9360"/>
      </w:tabs>
    </w:pPr>
  </w:style>
  <w:style w:type="character" w:customStyle="1" w:styleId="FooterChar">
    <w:name w:val="Footer Char"/>
    <w:basedOn w:val="DefaultParagraphFont"/>
    <w:link w:val="Footer"/>
    <w:uiPriority w:val="99"/>
    <w:rsid w:val="0077375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andys@simplemodernstyle.co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olormarketing.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griffis@colormarketing.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sgriffis@colormarketing.org"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olormarketing.org"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olychromatic/Library/Group%20Containers/UBF8T346G9.Office/User%20Content.localized/Templates.localized/CMG%20LH%20Temp%202020.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Lato Regular"/>
        <a:ea typeface="Lato Regular"/>
        <a:cs typeface="Lato Regular"/>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Lato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Lato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4EF79-963C-E643-BD8E-C257677B0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CMG LH Temp 2020.dotx</Template>
  <TotalTime>1</TotalTime>
  <Pages>4</Pages>
  <Words>794</Words>
  <Characters>4528</Characters>
  <Application>Microsoft Office Word</Application>
  <DocSecurity>0</DocSecurity>
  <Lines>37</Lines>
  <Paragraphs>10</Paragraphs>
  <ScaleCrop>false</ScaleCrop>
  <Company>Simple Modern Style</Company>
  <LinksUpToDate>false</LinksUpToDate>
  <CharactersWithSpaces>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Sampson</dc:creator>
  <cp:lastModifiedBy>Sandra Sampson</cp:lastModifiedBy>
  <cp:revision>2</cp:revision>
  <dcterms:created xsi:type="dcterms:W3CDTF">2019-12-13T19:08:00Z</dcterms:created>
  <dcterms:modified xsi:type="dcterms:W3CDTF">2019-12-13T19:08:00Z</dcterms:modified>
</cp:coreProperties>
</file>